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CF15B" w14:textId="77777777" w:rsidR="002059BD" w:rsidRPr="002059BD" w:rsidRDefault="002059BD" w:rsidP="00637200">
      <w:pPr>
        <w:rPr>
          <w:sz w:val="4"/>
          <w:szCs w:val="4"/>
          <w:lang w:val="sv-SE"/>
        </w:rPr>
      </w:pPr>
    </w:p>
    <w:p w14:paraId="28F7C548" w14:textId="1C8875B7" w:rsidR="00D92EDC" w:rsidRDefault="006619B6" w:rsidP="00637200">
      <w:pPr>
        <w:rPr>
          <w:b/>
          <w:bCs/>
          <w:lang w:val="sv-SE"/>
        </w:rPr>
      </w:pPr>
      <w:r w:rsidRPr="002059BD">
        <w:rPr>
          <w:b/>
          <w:bCs/>
          <w:lang w:val="sv-SE"/>
        </w:rPr>
        <w:t>Anmälan om inträde i Österns Gamla Kyrka</w:t>
      </w:r>
    </w:p>
    <w:tbl>
      <w:tblPr>
        <w:tblStyle w:val="Tabellrutnt"/>
        <w:tblpPr w:leftFromText="141" w:rightFromText="141" w:vertAnchor="page" w:horzAnchor="margin" w:tblpY="345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1"/>
        <w:gridCol w:w="2767"/>
        <w:gridCol w:w="1488"/>
        <w:gridCol w:w="410"/>
        <w:gridCol w:w="2884"/>
        <w:gridCol w:w="184"/>
      </w:tblGrid>
      <w:tr w:rsidR="007D6A34" w:rsidRPr="00CF180A" w14:paraId="2705D13A" w14:textId="77777777" w:rsidTr="007D6A34">
        <w:tc>
          <w:tcPr>
            <w:tcW w:w="5000" w:type="pct"/>
            <w:gridSpan w:val="6"/>
            <w:shd w:val="clear" w:color="auto" w:fill="B12B22"/>
            <w:vAlign w:val="bottom"/>
          </w:tcPr>
          <w:p w14:paraId="7AEE6782" w14:textId="77777777" w:rsidR="007D6A34" w:rsidRPr="00CF180A" w:rsidRDefault="007D6A34" w:rsidP="007D6A34">
            <w:pPr>
              <w:pStyle w:val="Rubrik1"/>
              <w:rPr>
                <w:color w:val="FFFFFF" w:themeColor="background1"/>
                <w:lang w:val="sv-SE"/>
              </w:rPr>
            </w:pPr>
            <w:r w:rsidRPr="00CF180A">
              <w:rPr>
                <w:color w:val="FFFFFF" w:themeColor="background1"/>
                <w:lang w:val="sv-SE"/>
              </w:rPr>
              <w:t>Mina personuppgifter</w:t>
            </w:r>
          </w:p>
        </w:tc>
      </w:tr>
      <w:tr w:rsidR="007D6A34" w:rsidRPr="00CF180A" w14:paraId="249E025E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2538603C" w14:textId="397C212C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För- och efternamn</w:t>
            </w:r>
          </w:p>
        </w:tc>
        <w:tc>
          <w:tcPr>
            <w:tcW w:w="3699" w:type="pct"/>
            <w:gridSpan w:val="4"/>
            <w:tcBorders>
              <w:bottom w:val="single" w:sz="4" w:space="0" w:color="auto"/>
            </w:tcBorders>
            <w:vAlign w:val="bottom"/>
          </w:tcPr>
          <w:p w14:paraId="7ED0A02E" w14:textId="7F989C76" w:rsidR="007D6A34" w:rsidRPr="007B0C99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 w:rsidR="00424D0B">
              <w:rPr>
                <w:sz w:val="24"/>
                <w:szCs w:val="24"/>
                <w:lang w:val="sv-SE"/>
              </w:rPr>
              <w:t> </w:t>
            </w:r>
            <w:r w:rsidR="00424D0B">
              <w:rPr>
                <w:sz w:val="24"/>
                <w:szCs w:val="24"/>
                <w:lang w:val="sv-SE"/>
              </w:rPr>
              <w:t> </w:t>
            </w:r>
            <w:r w:rsidR="00424D0B">
              <w:rPr>
                <w:sz w:val="24"/>
                <w:szCs w:val="24"/>
                <w:lang w:val="sv-SE"/>
              </w:rPr>
              <w:t> </w:t>
            </w:r>
            <w:r w:rsidR="00424D0B">
              <w:rPr>
                <w:sz w:val="24"/>
                <w:szCs w:val="24"/>
                <w:lang w:val="sv-SE"/>
              </w:rPr>
              <w:t> </w:t>
            </w:r>
            <w:r w:rsidR="00424D0B">
              <w:rPr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0"/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1"/>
          </w:p>
        </w:tc>
      </w:tr>
      <w:tr w:rsidR="007D6A34" w:rsidRPr="00CF180A" w14:paraId="795A4E2F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5CCD9B26" w14:textId="378540F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Födelsedatum</w:t>
            </w:r>
          </w:p>
        </w:tc>
        <w:tc>
          <w:tcPr>
            <w:tcW w:w="13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C5FA30" w14:textId="41D4ADFF" w:rsidR="007D6A34" w:rsidRPr="007B0C99" w:rsidRDefault="007B0C99" w:rsidP="007D6A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424D0B">
              <w:rPr>
                <w:sz w:val="24"/>
                <w:szCs w:val="24"/>
              </w:rPr>
              <w:t> </w:t>
            </w:r>
            <w:r w:rsidR="00424D0B">
              <w:rPr>
                <w:sz w:val="24"/>
                <w:szCs w:val="24"/>
              </w:rPr>
              <w:t> </w:t>
            </w:r>
            <w:r w:rsidR="00424D0B">
              <w:rPr>
                <w:sz w:val="24"/>
                <w:szCs w:val="24"/>
              </w:rPr>
              <w:t> </w:t>
            </w:r>
            <w:r w:rsidR="00424D0B">
              <w:rPr>
                <w:sz w:val="24"/>
                <w:szCs w:val="24"/>
              </w:rPr>
              <w:t> </w:t>
            </w:r>
            <w:r w:rsidR="00424D0B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729" w:type="pct"/>
            <w:vAlign w:val="bottom"/>
          </w:tcPr>
          <w:p w14:paraId="041BE72C" w14:textId="77777777" w:rsidR="007D6A34" w:rsidRPr="00D76FEA" w:rsidRDefault="007D6A34" w:rsidP="007D6A34">
            <w:pPr>
              <w:jc w:val="center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Telefon</w:t>
            </w:r>
          </w:p>
        </w:tc>
        <w:tc>
          <w:tcPr>
            <w:tcW w:w="161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02D65" w14:textId="112B5C10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3"/>
          </w:p>
        </w:tc>
      </w:tr>
      <w:tr w:rsidR="007D6A34" w:rsidRPr="00CF180A" w14:paraId="63A47362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187660C1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Gatuadress</w:t>
            </w:r>
          </w:p>
        </w:tc>
        <w:tc>
          <w:tcPr>
            <w:tcW w:w="3699" w:type="pct"/>
            <w:gridSpan w:val="4"/>
            <w:tcBorders>
              <w:bottom w:val="single" w:sz="4" w:space="0" w:color="auto"/>
            </w:tcBorders>
            <w:vAlign w:val="bottom"/>
          </w:tcPr>
          <w:p w14:paraId="106A9360" w14:textId="0F345C0C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4"/>
          </w:p>
        </w:tc>
      </w:tr>
      <w:tr w:rsidR="007D6A34" w:rsidRPr="00CF180A" w14:paraId="1CDA5364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36EB6892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Postnummer, ort</w:t>
            </w:r>
          </w:p>
        </w:tc>
        <w:tc>
          <w:tcPr>
            <w:tcW w:w="369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176715" w14:textId="157AD739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5"/>
          </w:p>
        </w:tc>
      </w:tr>
      <w:tr w:rsidR="007D6A34" w:rsidRPr="00CF180A" w14:paraId="470A8CFD" w14:textId="77777777" w:rsidTr="007D6A34">
        <w:trPr>
          <w:gridAfter w:val="2"/>
          <w:wAfter w:w="1503" w:type="pct"/>
        </w:trPr>
        <w:tc>
          <w:tcPr>
            <w:tcW w:w="1211" w:type="pct"/>
            <w:vAlign w:val="bottom"/>
          </w:tcPr>
          <w:p w14:paraId="7EBDF719" w14:textId="77777777" w:rsidR="007D6A34" w:rsidRPr="00236326" w:rsidRDefault="007D6A34" w:rsidP="007D6A34">
            <w:pPr>
              <w:pStyle w:val="Normaltindrag"/>
              <w:ind w:left="32"/>
              <w:rPr>
                <w:sz w:val="6"/>
                <w:szCs w:val="6"/>
                <w:lang w:val="sv-SE"/>
              </w:rPr>
            </w:pPr>
          </w:p>
          <w:p w14:paraId="58BD6467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Namnteckning</w:t>
            </w:r>
          </w:p>
        </w:tc>
        <w:tc>
          <w:tcPr>
            <w:tcW w:w="22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1BA07" w14:textId="3DE7A838" w:rsidR="007D6A34" w:rsidRPr="00D76FEA" w:rsidRDefault="007B0C99" w:rsidP="007D6A34">
            <w:pPr>
              <w:ind w:right="1028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6"/>
          </w:p>
        </w:tc>
      </w:tr>
      <w:tr w:rsidR="007D6A34" w:rsidRPr="00CF180A" w14:paraId="1FBB2135" w14:textId="77777777" w:rsidTr="007D6A34">
        <w:trPr>
          <w:gridAfter w:val="2"/>
          <w:wAfter w:w="1503" w:type="pct"/>
        </w:trPr>
        <w:tc>
          <w:tcPr>
            <w:tcW w:w="1211" w:type="pct"/>
            <w:vAlign w:val="bottom"/>
          </w:tcPr>
          <w:p w14:paraId="7ACF95DB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Ort och datum</w:t>
            </w:r>
          </w:p>
        </w:tc>
        <w:tc>
          <w:tcPr>
            <w:tcW w:w="22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B4EB7F" w14:textId="5579473D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7"/>
          </w:p>
        </w:tc>
      </w:tr>
      <w:tr w:rsidR="007D6A34" w:rsidRPr="00CF180A" w14:paraId="36B9C186" w14:textId="77777777" w:rsidTr="007D6A34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8F5BF53" w14:textId="77777777" w:rsidR="007D6A34" w:rsidRPr="00CF180A" w:rsidRDefault="007D6A34" w:rsidP="007D6A34">
            <w:pPr>
              <w:rPr>
                <w:rFonts w:asciiTheme="majorHAnsi" w:hAnsiTheme="majorHAnsi"/>
                <w:b/>
                <w:sz w:val="8"/>
                <w:lang w:val="sv-SE"/>
              </w:rPr>
            </w:pPr>
          </w:p>
        </w:tc>
      </w:tr>
      <w:tr w:rsidR="007D6A34" w:rsidRPr="00CF180A" w14:paraId="71343C58" w14:textId="77777777" w:rsidTr="007D6A34">
        <w:tc>
          <w:tcPr>
            <w:tcW w:w="5000" w:type="pct"/>
            <w:gridSpan w:val="6"/>
            <w:shd w:val="clear" w:color="auto" w:fill="B12B22"/>
            <w:vAlign w:val="bottom"/>
          </w:tcPr>
          <w:p w14:paraId="0F41FA83" w14:textId="77777777" w:rsidR="007D6A34" w:rsidRPr="00CF180A" w:rsidRDefault="007D6A34" w:rsidP="007D6A34">
            <w:pPr>
              <w:pStyle w:val="Rubrik1"/>
              <w:rPr>
                <w:color w:val="FFFFFF" w:themeColor="background1"/>
                <w:lang w:val="sv-SE"/>
              </w:rPr>
            </w:pPr>
            <w:r w:rsidRPr="00CF180A">
              <w:rPr>
                <w:color w:val="FFFFFF" w:themeColor="background1"/>
                <w:lang w:val="sv-SE"/>
              </w:rPr>
              <w:t>Min mak</w:t>
            </w:r>
            <w:r>
              <w:rPr>
                <w:color w:val="FFFFFF" w:themeColor="background1"/>
                <w:lang w:val="sv-SE"/>
              </w:rPr>
              <w:t>a/</w:t>
            </w:r>
            <w:r w:rsidRPr="00CF180A">
              <w:rPr>
                <w:color w:val="FFFFFF" w:themeColor="background1"/>
                <w:lang w:val="sv-SE"/>
              </w:rPr>
              <w:t>mak</w:t>
            </w:r>
            <w:r>
              <w:rPr>
                <w:color w:val="FFFFFF" w:themeColor="background1"/>
                <w:lang w:val="sv-SE"/>
              </w:rPr>
              <w:t>e</w:t>
            </w:r>
          </w:p>
        </w:tc>
      </w:tr>
      <w:tr w:rsidR="007D6A34" w:rsidRPr="00CF180A" w14:paraId="72690055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7BFBE41E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För- och efternamn</w:t>
            </w:r>
          </w:p>
        </w:tc>
        <w:tc>
          <w:tcPr>
            <w:tcW w:w="3699" w:type="pct"/>
            <w:gridSpan w:val="4"/>
            <w:tcBorders>
              <w:bottom w:val="single" w:sz="4" w:space="0" w:color="auto"/>
            </w:tcBorders>
            <w:vAlign w:val="bottom"/>
          </w:tcPr>
          <w:p w14:paraId="096B3F53" w14:textId="7C49DDF8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8"/>
          </w:p>
        </w:tc>
      </w:tr>
      <w:tr w:rsidR="007D6A34" w:rsidRPr="00CF180A" w14:paraId="10EE0053" w14:textId="77777777" w:rsidTr="007D6A34">
        <w:trPr>
          <w:gridAfter w:val="1"/>
          <w:wAfter w:w="90" w:type="pct"/>
        </w:trPr>
        <w:tc>
          <w:tcPr>
            <w:tcW w:w="1211" w:type="pct"/>
            <w:vAlign w:val="bottom"/>
          </w:tcPr>
          <w:p w14:paraId="413EAB06" w14:textId="77777777" w:rsidR="007D6A34" w:rsidRPr="00D76FEA" w:rsidRDefault="007D6A34" w:rsidP="007D6A34">
            <w:pPr>
              <w:pStyle w:val="Normaltindrag"/>
              <w:ind w:left="32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Födelsedatum</w:t>
            </w:r>
          </w:p>
        </w:tc>
        <w:tc>
          <w:tcPr>
            <w:tcW w:w="135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33DF9F" w14:textId="13D725D4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9"/>
          </w:p>
        </w:tc>
        <w:tc>
          <w:tcPr>
            <w:tcW w:w="729" w:type="pct"/>
            <w:vAlign w:val="bottom"/>
          </w:tcPr>
          <w:p w14:paraId="0D169375" w14:textId="77777777" w:rsidR="007D6A34" w:rsidRPr="00D76FEA" w:rsidRDefault="007D6A34" w:rsidP="007D6A34">
            <w:pPr>
              <w:jc w:val="center"/>
              <w:rPr>
                <w:sz w:val="24"/>
                <w:szCs w:val="24"/>
                <w:lang w:val="sv-SE"/>
              </w:rPr>
            </w:pPr>
            <w:r w:rsidRPr="00D76FEA">
              <w:rPr>
                <w:sz w:val="24"/>
                <w:szCs w:val="24"/>
                <w:lang w:val="sv-SE"/>
              </w:rPr>
              <w:t>Telefon</w:t>
            </w:r>
          </w:p>
        </w:tc>
        <w:tc>
          <w:tcPr>
            <w:tcW w:w="161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23A7ED" w14:textId="036E82D1" w:rsidR="007D6A34" w:rsidRPr="00D76FEA" w:rsidRDefault="007B0C99" w:rsidP="007D6A34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4"/>
                <w:szCs w:val="24"/>
                <w:lang w:val="sv-SE"/>
              </w:rPr>
              <w:instrText xml:space="preserve"> FORMTEXT </w:instrText>
            </w:r>
            <w:r>
              <w:rPr>
                <w:sz w:val="24"/>
                <w:szCs w:val="24"/>
                <w:lang w:val="sv-SE"/>
              </w:rPr>
            </w:r>
            <w:r>
              <w:rPr>
                <w:sz w:val="24"/>
                <w:szCs w:val="24"/>
                <w:lang w:val="sv-SE"/>
              </w:rPr>
              <w:fldChar w:fldCharType="separate"/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noProof/>
                <w:sz w:val="24"/>
                <w:szCs w:val="24"/>
                <w:lang w:val="sv-SE"/>
              </w:rPr>
              <w:t> </w:t>
            </w:r>
            <w:r>
              <w:rPr>
                <w:sz w:val="24"/>
                <w:szCs w:val="24"/>
                <w:lang w:val="sv-SE"/>
              </w:rPr>
              <w:fldChar w:fldCharType="end"/>
            </w:r>
            <w:bookmarkEnd w:id="10"/>
          </w:p>
        </w:tc>
      </w:tr>
    </w:tbl>
    <w:tbl>
      <w:tblPr>
        <w:tblStyle w:val="Tabellrutnt"/>
        <w:tblpPr w:leftFromText="141" w:rightFromText="141" w:vertAnchor="page" w:horzAnchor="margin" w:tblpY="100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11680C" w:rsidRPr="00CF180A" w14:paraId="5F6BC2D8" w14:textId="77777777" w:rsidTr="000874EC">
        <w:tc>
          <w:tcPr>
            <w:tcW w:w="5000" w:type="pct"/>
            <w:tcBorders>
              <w:bottom w:val="nil"/>
            </w:tcBorders>
            <w:shd w:val="clear" w:color="auto" w:fill="B12B22"/>
            <w:vAlign w:val="bottom"/>
          </w:tcPr>
          <w:p w14:paraId="6CAA6183" w14:textId="77777777" w:rsidR="0011680C" w:rsidRPr="00CF180A" w:rsidRDefault="0011680C" w:rsidP="0011680C">
            <w:pPr>
              <w:pStyle w:val="Rubrik1"/>
              <w:rPr>
                <w:color w:val="FFFFFF" w:themeColor="background1"/>
                <w:lang w:val="sv-SE"/>
              </w:rPr>
            </w:pPr>
            <w:r w:rsidRPr="00CF180A">
              <w:rPr>
                <w:color w:val="FFFFFF" w:themeColor="background1"/>
                <w:lang w:val="sv-SE"/>
              </w:rPr>
              <w:t xml:space="preserve">Mina </w:t>
            </w:r>
            <w:r>
              <w:rPr>
                <w:color w:val="FFFFFF" w:themeColor="background1"/>
                <w:lang w:val="sv-SE"/>
              </w:rPr>
              <w:t>barn</w:t>
            </w:r>
          </w:p>
        </w:tc>
      </w:tr>
    </w:tbl>
    <w:p w14:paraId="5B0ACF58" w14:textId="77777777" w:rsidR="0058459B" w:rsidRPr="0011680C" w:rsidRDefault="0058459B" w:rsidP="0058459B">
      <w:pPr>
        <w:rPr>
          <w:sz w:val="24"/>
          <w:szCs w:val="24"/>
          <w:lang w:val="sv-SE"/>
        </w:rPr>
      </w:pPr>
    </w:p>
    <w:tbl>
      <w:tblPr>
        <w:tblStyle w:val="Tabellrutnt"/>
        <w:tblW w:w="0" w:type="auto"/>
        <w:tblInd w:w="5" w:type="dxa"/>
        <w:tblLook w:val="04A0" w:firstRow="1" w:lastRow="0" w:firstColumn="1" w:lastColumn="0" w:noHBand="0" w:noVBand="1"/>
      </w:tblPr>
      <w:tblGrid>
        <w:gridCol w:w="3386"/>
        <w:gridCol w:w="3394"/>
        <w:gridCol w:w="3414"/>
      </w:tblGrid>
      <w:tr w:rsidR="0006084F" w14:paraId="2E3DCE60" w14:textId="77777777" w:rsidTr="000874EC">
        <w:tc>
          <w:tcPr>
            <w:tcW w:w="1019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F0DC4A5" w14:textId="18D4B1EC" w:rsidR="0006084F" w:rsidRPr="00C11776" w:rsidRDefault="007B0C99" w:rsidP="0006084F">
            <w:pPr>
              <w:spacing w:before="60" w:after="60"/>
              <w:rPr>
                <w:b/>
                <w:bCs/>
                <w:sz w:val="24"/>
                <w:szCs w:val="24"/>
                <w:lang w:val="sv-SE"/>
              </w:rPr>
            </w:pPr>
            <w:sdt>
              <w:sdtPr>
                <w:rPr>
                  <w:b/>
                  <w:bCs/>
                  <w:lang w:val="sv-SE"/>
                </w:rPr>
                <w:id w:val="2136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lang w:val="sv-SE"/>
                  </w:rPr>
                  <w:t>☐</w:t>
                </w:r>
              </w:sdtContent>
            </w:sdt>
            <w:r w:rsidR="0006084F" w:rsidRPr="007B0C99">
              <w:rPr>
                <w:b/>
                <w:bCs/>
                <w:lang w:val="sv-SE"/>
              </w:rPr>
              <w:t xml:space="preserve"> </w:t>
            </w:r>
            <w:r w:rsidR="0006084F">
              <w:rPr>
                <w:b/>
                <w:bCs/>
                <w:sz w:val="24"/>
                <w:szCs w:val="24"/>
                <w:lang w:val="sv-SE"/>
              </w:rPr>
              <w:t>Inga barn</w:t>
            </w:r>
          </w:p>
        </w:tc>
      </w:tr>
      <w:tr w:rsidR="00933BCA" w14:paraId="6A67E0EE" w14:textId="77777777" w:rsidTr="0006084F">
        <w:tc>
          <w:tcPr>
            <w:tcW w:w="3386" w:type="dxa"/>
          </w:tcPr>
          <w:p w14:paraId="166F2FD4" w14:textId="6D798E74" w:rsidR="00933BCA" w:rsidRPr="00C11776" w:rsidRDefault="00C11776" w:rsidP="0058459B">
            <w:pPr>
              <w:rPr>
                <w:b/>
                <w:bCs/>
                <w:sz w:val="24"/>
                <w:szCs w:val="24"/>
                <w:lang w:val="sv-SE"/>
              </w:rPr>
            </w:pPr>
            <w:r w:rsidRPr="00C11776">
              <w:rPr>
                <w:b/>
                <w:bCs/>
                <w:sz w:val="24"/>
                <w:szCs w:val="24"/>
                <w:lang w:val="sv-SE"/>
              </w:rPr>
              <w:t>Förnamn</w:t>
            </w:r>
          </w:p>
        </w:tc>
        <w:tc>
          <w:tcPr>
            <w:tcW w:w="3394" w:type="dxa"/>
          </w:tcPr>
          <w:p w14:paraId="428A90E3" w14:textId="188EBFDC" w:rsidR="00933BCA" w:rsidRPr="00C11776" w:rsidRDefault="00C11776" w:rsidP="0058459B">
            <w:pPr>
              <w:rPr>
                <w:b/>
                <w:bCs/>
                <w:sz w:val="24"/>
                <w:szCs w:val="24"/>
                <w:lang w:val="sv-SE"/>
              </w:rPr>
            </w:pPr>
            <w:r w:rsidRPr="00C11776">
              <w:rPr>
                <w:b/>
                <w:bCs/>
                <w:sz w:val="24"/>
                <w:szCs w:val="24"/>
                <w:lang w:val="sv-SE"/>
              </w:rPr>
              <w:t>Efternamn</w:t>
            </w:r>
          </w:p>
        </w:tc>
        <w:tc>
          <w:tcPr>
            <w:tcW w:w="3414" w:type="dxa"/>
          </w:tcPr>
          <w:p w14:paraId="58E52922" w14:textId="267B12D6" w:rsidR="00933BCA" w:rsidRPr="00C11776" w:rsidRDefault="00C11776" w:rsidP="0058459B">
            <w:pPr>
              <w:rPr>
                <w:b/>
                <w:bCs/>
                <w:sz w:val="24"/>
                <w:szCs w:val="24"/>
                <w:lang w:val="sv-SE"/>
              </w:rPr>
            </w:pPr>
            <w:r w:rsidRPr="00C11776">
              <w:rPr>
                <w:b/>
                <w:bCs/>
                <w:sz w:val="24"/>
                <w:szCs w:val="24"/>
                <w:lang w:val="sv-SE"/>
              </w:rPr>
              <w:t>Födelsedatum</w:t>
            </w:r>
          </w:p>
        </w:tc>
      </w:tr>
      <w:tr w:rsidR="00933BCA" w14:paraId="3AFD12AC" w14:textId="77777777" w:rsidTr="0006084F">
        <w:tc>
          <w:tcPr>
            <w:tcW w:w="3386" w:type="dxa"/>
          </w:tcPr>
          <w:p w14:paraId="2E2CF3A9" w14:textId="6E4E0CE5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1"/>
          </w:p>
        </w:tc>
        <w:tc>
          <w:tcPr>
            <w:tcW w:w="3394" w:type="dxa"/>
          </w:tcPr>
          <w:p w14:paraId="0D8C7523" w14:textId="0787E675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2"/>
          </w:p>
        </w:tc>
        <w:tc>
          <w:tcPr>
            <w:tcW w:w="3414" w:type="dxa"/>
          </w:tcPr>
          <w:p w14:paraId="607671EA" w14:textId="40873319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3"/>
          </w:p>
        </w:tc>
      </w:tr>
      <w:tr w:rsidR="00933BCA" w14:paraId="152023F6" w14:textId="77777777" w:rsidTr="0006084F">
        <w:tc>
          <w:tcPr>
            <w:tcW w:w="3386" w:type="dxa"/>
          </w:tcPr>
          <w:p w14:paraId="19C22335" w14:textId="5845F3F6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4"/>
          </w:p>
        </w:tc>
        <w:tc>
          <w:tcPr>
            <w:tcW w:w="3394" w:type="dxa"/>
          </w:tcPr>
          <w:p w14:paraId="47CD701C" w14:textId="058CF68D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5"/>
          </w:p>
        </w:tc>
        <w:tc>
          <w:tcPr>
            <w:tcW w:w="3414" w:type="dxa"/>
          </w:tcPr>
          <w:p w14:paraId="2F52C36E" w14:textId="5652B27A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6"/>
          </w:p>
        </w:tc>
      </w:tr>
      <w:tr w:rsidR="00933BCA" w14:paraId="7B9C1784" w14:textId="77777777" w:rsidTr="0006084F">
        <w:tc>
          <w:tcPr>
            <w:tcW w:w="3386" w:type="dxa"/>
          </w:tcPr>
          <w:p w14:paraId="0D105569" w14:textId="7D8F1085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7"/>
          </w:p>
        </w:tc>
        <w:tc>
          <w:tcPr>
            <w:tcW w:w="3394" w:type="dxa"/>
          </w:tcPr>
          <w:p w14:paraId="46A943BC" w14:textId="087A9EE5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8" w:name="Text20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8"/>
          </w:p>
        </w:tc>
        <w:tc>
          <w:tcPr>
            <w:tcW w:w="3414" w:type="dxa"/>
          </w:tcPr>
          <w:p w14:paraId="66984BAD" w14:textId="37D08001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19"/>
          </w:p>
        </w:tc>
      </w:tr>
      <w:tr w:rsidR="00933BCA" w14:paraId="0886FD36" w14:textId="77777777" w:rsidTr="0006084F">
        <w:tc>
          <w:tcPr>
            <w:tcW w:w="3386" w:type="dxa"/>
          </w:tcPr>
          <w:p w14:paraId="2E3F23D5" w14:textId="402625BE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0"/>
          </w:p>
        </w:tc>
        <w:tc>
          <w:tcPr>
            <w:tcW w:w="3394" w:type="dxa"/>
          </w:tcPr>
          <w:p w14:paraId="474E660A" w14:textId="237567E4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1"/>
          </w:p>
        </w:tc>
        <w:tc>
          <w:tcPr>
            <w:tcW w:w="3414" w:type="dxa"/>
          </w:tcPr>
          <w:p w14:paraId="25AD684C" w14:textId="6F790C8D" w:rsidR="00933BCA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2" w:name="Text27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2"/>
          </w:p>
        </w:tc>
      </w:tr>
      <w:tr w:rsidR="00C11776" w14:paraId="5CD0CA66" w14:textId="77777777" w:rsidTr="0006084F">
        <w:tc>
          <w:tcPr>
            <w:tcW w:w="3386" w:type="dxa"/>
          </w:tcPr>
          <w:p w14:paraId="209150C3" w14:textId="04BBD9BA" w:rsidR="00C11776" w:rsidRDefault="007B0C99" w:rsidP="007B0C99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3"/>
          </w:p>
        </w:tc>
        <w:tc>
          <w:tcPr>
            <w:tcW w:w="3394" w:type="dxa"/>
          </w:tcPr>
          <w:p w14:paraId="01D4028A" w14:textId="7C2D5E9B" w:rsidR="00C11776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4"/>
          </w:p>
        </w:tc>
        <w:tc>
          <w:tcPr>
            <w:tcW w:w="3414" w:type="dxa"/>
          </w:tcPr>
          <w:p w14:paraId="3D72165D" w14:textId="4A3C41F6" w:rsidR="00C11776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5" w:name="Text28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5"/>
          </w:p>
        </w:tc>
      </w:tr>
      <w:tr w:rsidR="00373EDF" w14:paraId="3FAA4622" w14:textId="77777777" w:rsidTr="0006084F">
        <w:tc>
          <w:tcPr>
            <w:tcW w:w="3386" w:type="dxa"/>
          </w:tcPr>
          <w:p w14:paraId="2EC4ADB3" w14:textId="648C2B15" w:rsidR="00373EDF" w:rsidRDefault="007B0C99" w:rsidP="007B0C99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6" w:name="Text17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6"/>
          </w:p>
        </w:tc>
        <w:tc>
          <w:tcPr>
            <w:tcW w:w="3394" w:type="dxa"/>
          </w:tcPr>
          <w:p w14:paraId="4A4867BF" w14:textId="7080D084" w:rsidR="00373EDF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7" w:name="Text23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7"/>
          </w:p>
        </w:tc>
        <w:tc>
          <w:tcPr>
            <w:tcW w:w="3414" w:type="dxa"/>
          </w:tcPr>
          <w:p w14:paraId="56C0DB4F" w14:textId="57716112" w:rsidR="00373EDF" w:rsidRDefault="007B0C99" w:rsidP="0058459B">
            <w:pPr>
              <w:rPr>
                <w:lang w:val="sv-SE"/>
              </w:rPr>
            </w:pPr>
            <w:r>
              <w:rPr>
                <w:lang w:val="sv-S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>
              <w:rPr>
                <w:lang w:val="sv-SE"/>
              </w:rPr>
              <w:instrText xml:space="preserve"> FORMTEXT </w:instrText>
            </w:r>
            <w:r>
              <w:rPr>
                <w:lang w:val="sv-SE"/>
              </w:rPr>
            </w:r>
            <w:r>
              <w:rPr>
                <w:lang w:val="sv-SE"/>
              </w:rPr>
              <w:fldChar w:fldCharType="separate"/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noProof/>
                <w:lang w:val="sv-SE"/>
              </w:rPr>
              <w:t> </w:t>
            </w:r>
            <w:r>
              <w:rPr>
                <w:lang w:val="sv-SE"/>
              </w:rPr>
              <w:fldChar w:fldCharType="end"/>
            </w:r>
            <w:bookmarkEnd w:id="28"/>
          </w:p>
        </w:tc>
      </w:tr>
    </w:tbl>
    <w:p w14:paraId="228C49CE" w14:textId="77777777" w:rsidR="0058459B" w:rsidRPr="0058459B" w:rsidRDefault="0058459B" w:rsidP="0058459B">
      <w:pPr>
        <w:rPr>
          <w:lang w:val="sv-SE"/>
        </w:rPr>
      </w:pPr>
    </w:p>
    <w:sectPr w:rsidR="0058459B" w:rsidRPr="0058459B" w:rsidSect="00373E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851" w:bottom="992" w:left="85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9C215" w14:textId="77777777" w:rsidR="002D4171" w:rsidRDefault="002D4171" w:rsidP="000172E5">
      <w:pPr>
        <w:spacing w:after="0" w:line="240" w:lineRule="auto"/>
      </w:pPr>
      <w:r>
        <w:separator/>
      </w:r>
    </w:p>
  </w:endnote>
  <w:endnote w:type="continuationSeparator" w:id="0">
    <w:p w14:paraId="068E9C10" w14:textId="77777777" w:rsidR="002D4171" w:rsidRDefault="002D41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FE10D0-ECB9-4AF4-8486-72DE03EA4C21}"/>
    <w:embedBold r:id="rId2" w:fontKey="{E3CF6F7E-517B-4A83-9091-CFAE4EB8F9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FB6526-28A0-4059-A508-720D655E3C05}"/>
    <w:embedBold r:id="rId4" w:fontKey="{DF8EF0F8-40F4-4B2B-B5C7-4774A6274DE9}"/>
    <w:embedItalic r:id="rId5" w:fontKey="{BFE218C4-83A6-4099-B9E4-B06D077EBA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5C8F937-FE05-4E43-B195-7617B85A1C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E343118-47CF-4127-B611-7FCC8025DE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6E4B608E-A8BA-4409-900E-1C4430E3BE4D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9" w:fontKey="{59AC0A07-1308-4DEC-95D5-15E805482245}"/>
  </w:font>
  <w:font w:name="Niroj_Orhai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8E02D33E-1A26-4267-AC9C-E068AF9D20D2}"/>
  </w:font>
  <w:font w:name="New Arama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08D01EE7-3083-4575-9294-3BED07B07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C2E8" w14:textId="77777777" w:rsidR="005B2226" w:rsidRDefault="005B222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2FD123B" w14:textId="77777777" w:rsidTr="00637200">
      <w:tc>
        <w:tcPr>
          <w:tcW w:w="4675" w:type="dxa"/>
          <w:vAlign w:val="center"/>
        </w:tcPr>
        <w:p w14:paraId="37724061" w14:textId="048D3097" w:rsidR="00311D4F" w:rsidRPr="00311D4F" w:rsidRDefault="00311D4F" w:rsidP="00637200">
          <w:pPr>
            <w:pStyle w:val="Sidfot"/>
          </w:pPr>
        </w:p>
      </w:tc>
      <w:tc>
        <w:tcPr>
          <w:tcW w:w="4675" w:type="dxa"/>
          <w:vAlign w:val="center"/>
        </w:tcPr>
        <w:p w14:paraId="351C8A94" w14:textId="7FF003BC" w:rsidR="00311D4F" w:rsidRPr="00311D4F" w:rsidRDefault="00693F1D" w:rsidP="00637200">
          <w:pPr>
            <w:pStyle w:val="Sidfot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0988E741" wp14:editId="481FF3D5">
                    <wp:simplePos x="0" y="0"/>
                    <wp:positionH relativeFrom="margin">
                      <wp:posOffset>1945640</wp:posOffset>
                    </wp:positionH>
                    <wp:positionV relativeFrom="paragraph">
                      <wp:posOffset>146050</wp:posOffset>
                    </wp:positionV>
                    <wp:extent cx="1621790" cy="1404620"/>
                    <wp:effectExtent l="0" t="0" r="0" b="3810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2179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70F03" w14:textId="76BF3824" w:rsidR="004078FE" w:rsidRDefault="004078FE" w:rsidP="00693F1D">
                                <w:pPr>
                                  <w:spacing w:before="0" w:after="0" w:line="240" w:lineRule="auto"/>
                                  <w:jc w:val="right"/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</w:pPr>
                                <w:r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>Bankgirot:</w:t>
                                </w:r>
                                <w:r w:rsidR="00E0492A"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 xml:space="preserve"> </w:t>
                                </w:r>
                                <w:r w:rsidR="00604DEC"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>5487-6941</w:t>
                                </w:r>
                              </w:p>
                              <w:p w14:paraId="41F97845" w14:textId="5E74407E" w:rsidR="004078FE" w:rsidRPr="00525469" w:rsidRDefault="004078FE" w:rsidP="00693F1D">
                                <w:pPr>
                                  <w:spacing w:before="0" w:after="0" w:line="240" w:lineRule="auto"/>
                                  <w:jc w:val="right"/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</w:pPr>
                                <w:r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>Swish:</w:t>
                                </w:r>
                                <w:r w:rsidR="00604DEC"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 xml:space="preserve"> </w:t>
                                </w:r>
                                <w:r w:rsidR="007964FD">
                                  <w:rPr>
                                    <w:rFonts w:cs="Segoe UI Historic"/>
                                    <w:sz w:val="24"/>
                                    <w:szCs w:val="24"/>
                                    <w:lang w:val="sv-SE" w:bidi="syr-SY"/>
                                  </w:rPr>
                                  <w:t>1230338814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88E7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0;text-align:left;margin-left:153.2pt;margin-top:11.5pt;width:127.7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" filled="f" stroked="f">
                    <v:textbox style="mso-fit-shape-to-text:t">
                      <w:txbxContent>
                        <w:p w14:paraId="43F70F03" w14:textId="76BF3824" w:rsidR="004078FE" w:rsidRDefault="004078FE" w:rsidP="00693F1D">
                          <w:pPr>
                            <w:spacing w:before="0" w:after="0" w:line="240" w:lineRule="auto"/>
                            <w:jc w:val="right"/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</w:pPr>
                          <w:r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Bankgirot:</w:t>
                          </w:r>
                          <w:r w:rsidR="00E0492A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 xml:space="preserve"> </w:t>
                          </w:r>
                          <w:r w:rsidR="00604DEC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5487-6941</w:t>
                          </w:r>
                        </w:p>
                        <w:p w14:paraId="41F97845" w14:textId="5E74407E" w:rsidR="004078FE" w:rsidRPr="00525469" w:rsidRDefault="004078FE" w:rsidP="00693F1D">
                          <w:pPr>
                            <w:spacing w:before="0" w:after="0" w:line="240" w:lineRule="auto"/>
                            <w:jc w:val="right"/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</w:pPr>
                          <w:r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Swish:</w:t>
                          </w:r>
                          <w:r w:rsidR="00604DEC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 xml:space="preserve"> </w:t>
                          </w:r>
                          <w:r w:rsidR="007964FD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1230338814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14:paraId="61B11954" w14:textId="378DB8A5" w:rsidR="006145D8" w:rsidRDefault="00772B65" w:rsidP="00637200">
    <w:pPr>
      <w:pStyle w:val="Sidfo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DB649D9" wp14:editId="2E2B8E61">
              <wp:simplePos x="0" y="0"/>
              <wp:positionH relativeFrom="margin">
                <wp:posOffset>-120650</wp:posOffset>
              </wp:positionH>
              <wp:positionV relativeFrom="paragraph">
                <wp:posOffset>-218349</wp:posOffset>
              </wp:positionV>
              <wp:extent cx="2360930" cy="1404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ED6FC" w14:textId="77777777" w:rsidR="001673A2" w:rsidRPr="00525469" w:rsidRDefault="001673A2" w:rsidP="001673A2">
                          <w:pPr>
                            <w:spacing w:before="0" w:after="0" w:line="240" w:lineRule="auto"/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</w:pPr>
                          <w:r w:rsidRPr="00525469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Stenbäcksvägen 10</w:t>
                          </w:r>
                          <w:r w:rsidRPr="00525469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ab/>
                          </w:r>
                        </w:p>
                        <w:p w14:paraId="55E9D341" w14:textId="75FC6487" w:rsidR="001673A2" w:rsidRDefault="001673A2" w:rsidP="00DC66FE">
                          <w:pPr>
                            <w:spacing w:before="0" w:after="0" w:line="240" w:lineRule="auto"/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</w:pPr>
                          <w:r w:rsidRPr="00525469"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562 32 Norrahammar</w:t>
                          </w:r>
                        </w:p>
                        <w:p w14:paraId="27BB5B01" w14:textId="0DA8648D" w:rsidR="00DC66FE" w:rsidRPr="00525469" w:rsidRDefault="00DC66FE" w:rsidP="00DC66FE">
                          <w:pPr>
                            <w:spacing w:before="0" w:after="0" w:line="240" w:lineRule="auto"/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</w:pPr>
                          <w:r>
                            <w:rPr>
                              <w:rFonts w:cs="Segoe UI Historic"/>
                              <w:sz w:val="24"/>
                              <w:szCs w:val="24"/>
                              <w:lang w:val="sv-SE" w:bidi="syr-SY"/>
                            </w:rPr>
                            <w:t>Jönköping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649D9" id="_x0000_s1029" type="#_x0000_t202" style="position:absolute;margin-left:-9.5pt;margin-top:-17.2pt;width:185.9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" filled="f" stroked="f">
              <v:textbox style="mso-fit-shape-to-text:t">
                <w:txbxContent>
                  <w:p w14:paraId="18BED6FC" w14:textId="77777777" w:rsidR="001673A2" w:rsidRPr="00525469" w:rsidRDefault="001673A2" w:rsidP="001673A2">
                    <w:pPr>
                      <w:spacing w:before="0" w:after="0" w:line="240" w:lineRule="auto"/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</w:pPr>
                    <w:r w:rsidRPr="00525469"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  <w:t>Stenbäcksvägen 10</w:t>
                    </w:r>
                    <w:r w:rsidRPr="00525469"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  <w:tab/>
                    </w:r>
                  </w:p>
                  <w:p w14:paraId="55E9D341" w14:textId="75FC6487" w:rsidR="001673A2" w:rsidRDefault="001673A2" w:rsidP="00DC66FE">
                    <w:pPr>
                      <w:spacing w:before="0" w:after="0" w:line="240" w:lineRule="auto"/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</w:pPr>
                    <w:r w:rsidRPr="00525469"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  <w:t>562 32 Norrahammar</w:t>
                    </w:r>
                  </w:p>
                  <w:p w14:paraId="27BB5B01" w14:textId="0DA8648D" w:rsidR="00DC66FE" w:rsidRPr="00525469" w:rsidRDefault="00DC66FE" w:rsidP="00DC66FE">
                    <w:pPr>
                      <w:spacing w:before="0" w:after="0" w:line="240" w:lineRule="auto"/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</w:pPr>
                    <w:r>
                      <w:rPr>
                        <w:rFonts w:cs="Segoe UI Historic"/>
                        <w:sz w:val="24"/>
                        <w:szCs w:val="24"/>
                        <w:lang w:val="sv-SE" w:bidi="syr-SY"/>
                      </w:rPr>
                      <w:t>Jönköping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872BB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780BF7" wp14:editId="26735E4D">
              <wp:simplePos x="0" y="0"/>
              <wp:positionH relativeFrom="margin">
                <wp:align>center</wp:align>
              </wp:positionH>
              <wp:positionV relativeFrom="paragraph">
                <wp:posOffset>-275499</wp:posOffset>
              </wp:positionV>
              <wp:extent cx="75692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4C7B90" id="Straight Connector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1.7pt" to="596pt,-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" strokecolor="black [3213]" strokeweight="1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16C2B" w14:textId="77777777" w:rsidR="005B2226" w:rsidRDefault="005B222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6B588" w14:textId="77777777" w:rsidR="002D4171" w:rsidRDefault="002D4171" w:rsidP="000172E5">
      <w:pPr>
        <w:spacing w:after="0" w:line="240" w:lineRule="auto"/>
      </w:pPr>
      <w:r>
        <w:separator/>
      </w:r>
    </w:p>
  </w:footnote>
  <w:footnote w:type="continuationSeparator" w:id="0">
    <w:p w14:paraId="2687395A" w14:textId="77777777" w:rsidR="002D4171" w:rsidRDefault="002D41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B3F0" w14:textId="77777777" w:rsidR="005B2226" w:rsidRDefault="005B222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B889" w14:textId="2B57A512" w:rsidR="000172E5" w:rsidRPr="00311D4F" w:rsidRDefault="00586F14" w:rsidP="00000FAE">
    <w:pPr>
      <w:pStyle w:val="Ingetavstnd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9994AF2" wp14:editId="022ECFB4">
              <wp:simplePos x="0" y="0"/>
              <wp:positionH relativeFrom="column">
                <wp:posOffset>-448582</wp:posOffset>
              </wp:positionH>
              <wp:positionV relativeFrom="paragraph">
                <wp:posOffset>-63500</wp:posOffset>
              </wp:positionV>
              <wp:extent cx="2075180" cy="1404620"/>
              <wp:effectExtent l="0" t="0" r="0" b="571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C8BA1C" w14:textId="77777777" w:rsidR="009A4201" w:rsidRPr="00E0492A" w:rsidRDefault="009A4201" w:rsidP="00586F14">
                          <w:pPr>
                            <w:bidi/>
                            <w:spacing w:before="0" w:after="0" w:line="312" w:lineRule="auto"/>
                            <w:jc w:val="center"/>
                            <w:rPr>
                              <w:rFonts w:cs="Segoe UI Historic"/>
                              <w:lang w:val="sv-SE" w:bidi="syr-SY"/>
                            </w:rPr>
                          </w:pPr>
                          <w:r w:rsidRPr="00E0492A">
                            <w:rPr>
                              <w:rFonts w:cs="Segoe UI Historic"/>
                              <w:lang w:val="sv-SE" w:bidi="syr-SY"/>
                            </w:rPr>
                            <w:t>Österns Gamla Kyrka</w:t>
                          </w:r>
                        </w:p>
                        <w:p w14:paraId="5B9896AB" w14:textId="77777777" w:rsidR="009A4201" w:rsidRDefault="009A4201" w:rsidP="00586F14">
                          <w:pPr>
                            <w:bidi/>
                            <w:spacing w:before="0" w:after="0" w:line="312" w:lineRule="auto"/>
                            <w:jc w:val="center"/>
                            <w:rPr>
                              <w:rFonts w:cs="Segoe UI Historic"/>
                              <w:lang w:val="sv-SE" w:bidi="syr-SY"/>
                            </w:rPr>
                          </w:pPr>
                          <w:proofErr w:type="gramStart"/>
                          <w:r w:rsidRPr="00E0492A">
                            <w:rPr>
                              <w:rFonts w:cs="Segoe UI Historic"/>
                              <w:lang w:val="sv-SE" w:bidi="syr-SY"/>
                            </w:rPr>
                            <w:t>S:T</w:t>
                          </w:r>
                          <w:proofErr w:type="gramEnd"/>
                          <w:r w:rsidRPr="00E0492A">
                            <w:rPr>
                              <w:rFonts w:cs="Segoe UI Historic"/>
                              <w:lang w:val="sv-SE" w:bidi="syr-SY"/>
                            </w:rPr>
                            <w:t xml:space="preserve"> Georges församling</w:t>
                          </w:r>
                        </w:p>
                        <w:p w14:paraId="424C5DE7" w14:textId="06B0B0DA" w:rsidR="00586F14" w:rsidRPr="00E0492A" w:rsidRDefault="00586F14" w:rsidP="00586F14">
                          <w:pPr>
                            <w:bidi/>
                            <w:spacing w:before="0" w:after="0" w:line="312" w:lineRule="auto"/>
                            <w:jc w:val="center"/>
                            <w:rPr>
                              <w:rFonts w:cs="Segoe UI Historic"/>
                              <w:lang w:val="sv-SE" w:bidi="syr-SY"/>
                            </w:rPr>
                          </w:pPr>
                          <w:r>
                            <w:rPr>
                              <w:rFonts w:cs="Segoe UI Historic"/>
                              <w:lang w:val="sv-SE" w:bidi="syr-SY"/>
                            </w:rPr>
                            <w:t>Jönköping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994A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5.3pt;margin-top:-5pt;width:163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" filled="f" stroked="f">
              <v:textbox style="mso-fit-shape-to-text:t">
                <w:txbxContent>
                  <w:p w14:paraId="1CC8BA1C" w14:textId="77777777" w:rsidR="009A4201" w:rsidRPr="00E0492A" w:rsidRDefault="009A4201" w:rsidP="00586F14">
                    <w:pPr>
                      <w:bidi/>
                      <w:spacing w:before="0" w:after="0" w:line="312" w:lineRule="auto"/>
                      <w:jc w:val="center"/>
                      <w:rPr>
                        <w:rFonts w:cs="Segoe UI Historic"/>
                        <w:lang w:val="sv-SE" w:bidi="syr-SY"/>
                      </w:rPr>
                    </w:pPr>
                    <w:r w:rsidRPr="00E0492A">
                      <w:rPr>
                        <w:rFonts w:cs="Segoe UI Historic"/>
                        <w:lang w:val="sv-SE" w:bidi="syr-SY"/>
                      </w:rPr>
                      <w:t>Österns Gamla Kyrka</w:t>
                    </w:r>
                  </w:p>
                  <w:p w14:paraId="5B9896AB" w14:textId="77777777" w:rsidR="009A4201" w:rsidRDefault="009A4201" w:rsidP="00586F14">
                    <w:pPr>
                      <w:bidi/>
                      <w:spacing w:before="0" w:after="0" w:line="312" w:lineRule="auto"/>
                      <w:jc w:val="center"/>
                      <w:rPr>
                        <w:rFonts w:cs="Segoe UI Historic"/>
                        <w:lang w:val="sv-SE" w:bidi="syr-SY"/>
                      </w:rPr>
                    </w:pPr>
                    <w:proofErr w:type="gramStart"/>
                    <w:r w:rsidRPr="00E0492A">
                      <w:rPr>
                        <w:rFonts w:cs="Segoe UI Historic"/>
                        <w:lang w:val="sv-SE" w:bidi="syr-SY"/>
                      </w:rPr>
                      <w:t>S:T</w:t>
                    </w:r>
                    <w:proofErr w:type="gramEnd"/>
                    <w:r w:rsidRPr="00E0492A">
                      <w:rPr>
                        <w:rFonts w:cs="Segoe UI Historic"/>
                        <w:lang w:val="sv-SE" w:bidi="syr-SY"/>
                      </w:rPr>
                      <w:t xml:space="preserve"> Georges församling</w:t>
                    </w:r>
                  </w:p>
                  <w:p w14:paraId="424C5DE7" w14:textId="06B0B0DA" w:rsidR="00586F14" w:rsidRPr="00E0492A" w:rsidRDefault="00586F14" w:rsidP="00586F14">
                    <w:pPr>
                      <w:bidi/>
                      <w:spacing w:before="0" w:after="0" w:line="312" w:lineRule="auto"/>
                      <w:jc w:val="center"/>
                      <w:rPr>
                        <w:rFonts w:cs="Segoe UI Historic"/>
                        <w:lang w:val="sv-SE" w:bidi="syr-SY"/>
                      </w:rPr>
                    </w:pPr>
                    <w:r>
                      <w:rPr>
                        <w:rFonts w:cs="Segoe UI Historic"/>
                        <w:lang w:val="sv-SE" w:bidi="syr-SY"/>
                      </w:rPr>
                      <w:t>Jönköping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4F6E2CD" wp14:editId="5FFA2A4A">
              <wp:simplePos x="0" y="0"/>
              <wp:positionH relativeFrom="column">
                <wp:posOffset>4801235</wp:posOffset>
              </wp:positionH>
              <wp:positionV relativeFrom="paragraph">
                <wp:posOffset>-80373</wp:posOffset>
              </wp:positionV>
              <wp:extent cx="2075180" cy="140462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51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C8A31" w14:textId="0B0A9281" w:rsidR="004E0C16" w:rsidRPr="0073276E" w:rsidRDefault="00CD5A01" w:rsidP="002C3A8E">
                          <w:pPr>
                            <w:bidi/>
                            <w:spacing w:before="0" w:after="0" w:line="240" w:lineRule="auto"/>
                            <w:jc w:val="center"/>
                            <w:rPr>
                              <w:rFonts w:cs="Niroj_Orhai"/>
                              <w:rtl/>
                              <w:lang w:bidi="ar-IQ"/>
                            </w:rPr>
                          </w:pPr>
                          <w:r w:rsidRPr="0073276E">
                            <w:rPr>
                              <w:rFonts w:cs="Niroj_Orhai" w:hint="cs"/>
                              <w:rtl/>
                            </w:rPr>
                            <w:t>عدت عةيقت دمدنخا</w:t>
                          </w:r>
                        </w:p>
                        <w:p w14:paraId="57876BAA" w14:textId="06A50AE3" w:rsidR="009D32E1" w:rsidRDefault="002C3A8E" w:rsidP="009A4201">
                          <w:pPr>
                            <w:bidi/>
                            <w:spacing w:before="0" w:after="0" w:line="240" w:lineRule="auto"/>
                            <w:jc w:val="center"/>
                            <w:rPr>
                              <w:rFonts w:cs="New Aramaic"/>
                              <w:sz w:val="36"/>
                              <w:szCs w:val="36"/>
                              <w:rtl/>
                              <w:lang w:bidi="ar-IQ"/>
                            </w:rPr>
                          </w:pPr>
                          <w:r w:rsidRPr="0073276E">
                            <w:rPr>
                              <w:rFonts w:cs="New Aramaic" w:hint="cs"/>
                              <w:sz w:val="36"/>
                              <w:szCs w:val="36"/>
                              <w:rtl/>
                              <w:lang w:bidi="ar-IQ"/>
                            </w:rPr>
                            <w:t>عولآمرِا دمِري هتوٍرهتس</w:t>
                          </w:r>
                        </w:p>
                        <w:p w14:paraId="74940EF0" w14:textId="5EA1893E" w:rsidR="003C4F89" w:rsidRPr="009A4201" w:rsidRDefault="003C4F89" w:rsidP="003C4F89">
                          <w:pPr>
                            <w:bidi/>
                            <w:spacing w:before="0" w:after="0" w:line="240" w:lineRule="auto"/>
                            <w:jc w:val="center"/>
                            <w:rPr>
                              <w:rFonts w:cs="New Aramaic"/>
                              <w:sz w:val="36"/>
                              <w:szCs w:val="36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cs="New Aramaic" w:hint="cs"/>
                              <w:sz w:val="36"/>
                              <w:szCs w:val="36"/>
                              <w:rtl/>
                              <w:lang w:bidi="ar-IQ"/>
                            </w:rPr>
                            <w:t>يولأنشولأفَنه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F6E2CD" id="_x0000_s1027" type="#_x0000_t202" style="position:absolute;margin-left:378.05pt;margin-top:-6.35pt;width:163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" filled="f" stroked="f">
              <v:textbox style="mso-fit-shape-to-text:t">
                <w:txbxContent>
                  <w:p w14:paraId="130C8A31" w14:textId="0B0A9281" w:rsidR="004E0C16" w:rsidRPr="0073276E" w:rsidRDefault="00CD5A01" w:rsidP="002C3A8E">
                    <w:pPr>
                      <w:bidi/>
                      <w:spacing w:before="0" w:after="0" w:line="240" w:lineRule="auto"/>
                      <w:jc w:val="center"/>
                      <w:rPr>
                        <w:rFonts w:cs="Niroj_Orhai"/>
                        <w:rtl/>
                        <w:lang w:bidi="ar-IQ"/>
                      </w:rPr>
                    </w:pPr>
                    <w:r w:rsidRPr="0073276E">
                      <w:rPr>
                        <w:rFonts w:cs="Niroj_Orhai" w:hint="cs"/>
                        <w:rtl/>
                      </w:rPr>
                      <w:t>عدت عةيقت دمدنخا</w:t>
                    </w:r>
                  </w:p>
                  <w:p w14:paraId="57876BAA" w14:textId="06A50AE3" w:rsidR="009D32E1" w:rsidRDefault="002C3A8E" w:rsidP="009A4201">
                    <w:pPr>
                      <w:bidi/>
                      <w:spacing w:before="0" w:after="0" w:line="240" w:lineRule="auto"/>
                      <w:jc w:val="center"/>
                      <w:rPr>
                        <w:rFonts w:cs="New Aramaic"/>
                        <w:sz w:val="36"/>
                        <w:szCs w:val="36"/>
                        <w:rtl/>
                        <w:lang w:bidi="ar-IQ"/>
                      </w:rPr>
                    </w:pPr>
                    <w:r w:rsidRPr="0073276E">
                      <w:rPr>
                        <w:rFonts w:cs="New Aramaic" w:hint="cs"/>
                        <w:sz w:val="36"/>
                        <w:szCs w:val="36"/>
                        <w:rtl/>
                        <w:lang w:bidi="ar-IQ"/>
                      </w:rPr>
                      <w:t>عولآمرِا دمِري هتوٍرهتس</w:t>
                    </w:r>
                  </w:p>
                  <w:p w14:paraId="74940EF0" w14:textId="5EA1893E" w:rsidR="003C4F89" w:rsidRPr="009A4201" w:rsidRDefault="003C4F89" w:rsidP="003C4F89">
                    <w:pPr>
                      <w:bidi/>
                      <w:spacing w:before="0" w:after="0" w:line="240" w:lineRule="auto"/>
                      <w:jc w:val="center"/>
                      <w:rPr>
                        <w:rFonts w:cs="New Aramaic"/>
                        <w:sz w:val="36"/>
                        <w:szCs w:val="36"/>
                        <w:rtl/>
                        <w:lang w:bidi="ar-IQ"/>
                      </w:rPr>
                    </w:pPr>
                    <w:r>
                      <w:rPr>
                        <w:rFonts w:cs="New Aramaic" w:hint="cs"/>
                        <w:sz w:val="36"/>
                        <w:szCs w:val="36"/>
                        <w:rtl/>
                        <w:lang w:bidi="ar-IQ"/>
                      </w:rPr>
                      <w:t>يولأنشولأفَنه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FA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6832ED" wp14:editId="414DA8BB">
              <wp:simplePos x="0" y="0"/>
              <wp:positionH relativeFrom="margin">
                <wp:align>center</wp:align>
              </wp:positionH>
              <wp:positionV relativeFrom="paragraph">
                <wp:posOffset>999067</wp:posOffset>
              </wp:positionV>
              <wp:extent cx="7569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3124D5" id="Straight Connector 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8.65pt" to="596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" strokecolor="black [3213]" strokeweight="1pt">
              <v:stroke joinstyle="miter"/>
              <w10:wrap anchorx="margin"/>
            </v:line>
          </w:pict>
        </mc:Fallback>
      </mc:AlternateContent>
    </w:r>
    <w:r w:rsidR="00A55539">
      <w:rPr>
        <w:noProof/>
      </w:rPr>
      <w:drawing>
        <wp:anchor distT="0" distB="0" distL="114300" distR="114300" simplePos="0" relativeHeight="251658240" behindDoc="0" locked="0" layoutInCell="1" allowOverlap="1" wp14:anchorId="09209771" wp14:editId="6EA6250E">
          <wp:simplePos x="0" y="0"/>
          <wp:positionH relativeFrom="margin">
            <wp:align>center</wp:align>
          </wp:positionH>
          <wp:positionV relativeFrom="paragraph">
            <wp:posOffset>-296545</wp:posOffset>
          </wp:positionV>
          <wp:extent cx="1684655" cy="1193800"/>
          <wp:effectExtent l="0" t="0" r="0" b="6350"/>
          <wp:wrapTopAndBottom/>
          <wp:docPr id="8" name="Picture 8" descr="A picture containing cartoon, clipart, illustration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artoon, clipart, illustration, desig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11" t="22222" r="10511" b="22222"/>
                  <a:stretch/>
                </pic:blipFill>
                <pic:spPr bwMode="auto">
                  <a:xfrm>
                    <a:off x="0" y="0"/>
                    <a:ext cx="1684655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035E" w14:textId="77777777" w:rsidR="005B2226" w:rsidRDefault="005B222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261216">
    <w:abstractNumId w:val="11"/>
  </w:num>
  <w:num w:numId="2" w16cid:durableId="468522792">
    <w:abstractNumId w:val="7"/>
  </w:num>
  <w:num w:numId="3" w16cid:durableId="1830510926">
    <w:abstractNumId w:val="15"/>
  </w:num>
  <w:num w:numId="4" w16cid:durableId="1215701180">
    <w:abstractNumId w:val="12"/>
  </w:num>
  <w:num w:numId="5" w16cid:durableId="1047756541">
    <w:abstractNumId w:val="13"/>
  </w:num>
  <w:num w:numId="6" w16cid:durableId="466246987">
    <w:abstractNumId w:val="19"/>
  </w:num>
  <w:num w:numId="7" w16cid:durableId="2022471277">
    <w:abstractNumId w:val="6"/>
  </w:num>
  <w:num w:numId="8" w16cid:durableId="1000691351">
    <w:abstractNumId w:val="10"/>
  </w:num>
  <w:num w:numId="9" w16cid:durableId="234515314">
    <w:abstractNumId w:val="17"/>
  </w:num>
  <w:num w:numId="10" w16cid:durableId="142629437">
    <w:abstractNumId w:val="1"/>
  </w:num>
  <w:num w:numId="11" w16cid:durableId="601031904">
    <w:abstractNumId w:val="5"/>
  </w:num>
  <w:num w:numId="12" w16cid:durableId="1958098790">
    <w:abstractNumId w:val="0"/>
  </w:num>
  <w:num w:numId="13" w16cid:durableId="515384235">
    <w:abstractNumId w:val="2"/>
  </w:num>
  <w:num w:numId="14" w16cid:durableId="249046891">
    <w:abstractNumId w:val="9"/>
  </w:num>
  <w:num w:numId="15" w16cid:durableId="825129673">
    <w:abstractNumId w:val="8"/>
  </w:num>
  <w:num w:numId="16" w16cid:durableId="2047177629">
    <w:abstractNumId w:val="16"/>
  </w:num>
  <w:num w:numId="17" w16cid:durableId="1923756695">
    <w:abstractNumId w:val="3"/>
  </w:num>
  <w:num w:numId="18" w16cid:durableId="809903304">
    <w:abstractNumId w:val="21"/>
  </w:num>
  <w:num w:numId="19" w16cid:durableId="1642273883">
    <w:abstractNumId w:val="18"/>
  </w:num>
  <w:num w:numId="20" w16cid:durableId="1922371481">
    <w:abstractNumId w:val="14"/>
  </w:num>
  <w:num w:numId="21" w16cid:durableId="1981957119">
    <w:abstractNumId w:val="20"/>
  </w:num>
  <w:num w:numId="22" w16cid:durableId="82374008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D+kfGPjhxvASU6xMpnX9efXquQXvTRR5m/xp3YMTJUaaiKzqw9jpndgrq6LbItUjrL5NByltpCmqx8z2keW0/Q==" w:salt="hEuAEo3S2dgtxGwYxjcJM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39"/>
    <w:rsid w:val="00000FAE"/>
    <w:rsid w:val="000172E5"/>
    <w:rsid w:val="00052382"/>
    <w:rsid w:val="0006084F"/>
    <w:rsid w:val="0006568A"/>
    <w:rsid w:val="00076F0F"/>
    <w:rsid w:val="00084253"/>
    <w:rsid w:val="000874EC"/>
    <w:rsid w:val="000A3460"/>
    <w:rsid w:val="000A45B6"/>
    <w:rsid w:val="000A7426"/>
    <w:rsid w:val="000D1F49"/>
    <w:rsid w:val="0011680C"/>
    <w:rsid w:val="001673A2"/>
    <w:rsid w:val="001727CA"/>
    <w:rsid w:val="001800AB"/>
    <w:rsid w:val="001D63A7"/>
    <w:rsid w:val="002059BD"/>
    <w:rsid w:val="00236326"/>
    <w:rsid w:val="002C3A8E"/>
    <w:rsid w:val="002C56E6"/>
    <w:rsid w:val="002D4171"/>
    <w:rsid w:val="00311D4F"/>
    <w:rsid w:val="00315842"/>
    <w:rsid w:val="0034390E"/>
    <w:rsid w:val="00344849"/>
    <w:rsid w:val="00361E11"/>
    <w:rsid w:val="00373EDF"/>
    <w:rsid w:val="003769BA"/>
    <w:rsid w:val="003C4F89"/>
    <w:rsid w:val="003D1DFD"/>
    <w:rsid w:val="003F0847"/>
    <w:rsid w:val="0040090B"/>
    <w:rsid w:val="004078FE"/>
    <w:rsid w:val="00424D0B"/>
    <w:rsid w:val="0046302A"/>
    <w:rsid w:val="00487D2D"/>
    <w:rsid w:val="004D5D62"/>
    <w:rsid w:val="004E0C16"/>
    <w:rsid w:val="005112D0"/>
    <w:rsid w:val="00525469"/>
    <w:rsid w:val="00530567"/>
    <w:rsid w:val="00546C0A"/>
    <w:rsid w:val="00551B79"/>
    <w:rsid w:val="00577E06"/>
    <w:rsid w:val="00583334"/>
    <w:rsid w:val="0058459B"/>
    <w:rsid w:val="00586F14"/>
    <w:rsid w:val="005A3BF7"/>
    <w:rsid w:val="005B0A67"/>
    <w:rsid w:val="005B2226"/>
    <w:rsid w:val="005F2035"/>
    <w:rsid w:val="005F7990"/>
    <w:rsid w:val="00604DEC"/>
    <w:rsid w:val="006145D8"/>
    <w:rsid w:val="00633A8F"/>
    <w:rsid w:val="00637200"/>
    <w:rsid w:val="0063739C"/>
    <w:rsid w:val="006619B6"/>
    <w:rsid w:val="00693F1D"/>
    <w:rsid w:val="006C28A4"/>
    <w:rsid w:val="006F6D51"/>
    <w:rsid w:val="007147D7"/>
    <w:rsid w:val="00715D22"/>
    <w:rsid w:val="00722897"/>
    <w:rsid w:val="0073276E"/>
    <w:rsid w:val="00754947"/>
    <w:rsid w:val="00766417"/>
    <w:rsid w:val="00770F25"/>
    <w:rsid w:val="00772B65"/>
    <w:rsid w:val="007964FD"/>
    <w:rsid w:val="007A35A8"/>
    <w:rsid w:val="007B0A85"/>
    <w:rsid w:val="007B0C99"/>
    <w:rsid w:val="007C6A52"/>
    <w:rsid w:val="007D599B"/>
    <w:rsid w:val="007D6A34"/>
    <w:rsid w:val="008113F2"/>
    <w:rsid w:val="00811B25"/>
    <w:rsid w:val="0082043E"/>
    <w:rsid w:val="00832989"/>
    <w:rsid w:val="00846B76"/>
    <w:rsid w:val="008E203A"/>
    <w:rsid w:val="008F1A31"/>
    <w:rsid w:val="00906265"/>
    <w:rsid w:val="0091229C"/>
    <w:rsid w:val="00933BCA"/>
    <w:rsid w:val="00940E73"/>
    <w:rsid w:val="0098597D"/>
    <w:rsid w:val="009A26BB"/>
    <w:rsid w:val="009A4201"/>
    <w:rsid w:val="009D32E1"/>
    <w:rsid w:val="009F619A"/>
    <w:rsid w:val="009F6DDE"/>
    <w:rsid w:val="00A370A8"/>
    <w:rsid w:val="00A55539"/>
    <w:rsid w:val="00AA3FE7"/>
    <w:rsid w:val="00B0156A"/>
    <w:rsid w:val="00B337A2"/>
    <w:rsid w:val="00B74CB5"/>
    <w:rsid w:val="00BD4753"/>
    <w:rsid w:val="00BD5CB1"/>
    <w:rsid w:val="00BE62EE"/>
    <w:rsid w:val="00C003BA"/>
    <w:rsid w:val="00C04E6C"/>
    <w:rsid w:val="00C11776"/>
    <w:rsid w:val="00C4602F"/>
    <w:rsid w:val="00C46878"/>
    <w:rsid w:val="00C6231D"/>
    <w:rsid w:val="00C86089"/>
    <w:rsid w:val="00C872BB"/>
    <w:rsid w:val="00CB4A51"/>
    <w:rsid w:val="00CD4532"/>
    <w:rsid w:val="00CD47B0"/>
    <w:rsid w:val="00CD5A01"/>
    <w:rsid w:val="00CE6104"/>
    <w:rsid w:val="00CE7918"/>
    <w:rsid w:val="00CF180A"/>
    <w:rsid w:val="00CF428F"/>
    <w:rsid w:val="00D16163"/>
    <w:rsid w:val="00D54F06"/>
    <w:rsid w:val="00D76FEA"/>
    <w:rsid w:val="00D92EDC"/>
    <w:rsid w:val="00DA08AF"/>
    <w:rsid w:val="00DB3FAD"/>
    <w:rsid w:val="00DC66FE"/>
    <w:rsid w:val="00DC71EC"/>
    <w:rsid w:val="00E0492A"/>
    <w:rsid w:val="00E27410"/>
    <w:rsid w:val="00E61C09"/>
    <w:rsid w:val="00EB3B58"/>
    <w:rsid w:val="00EC7359"/>
    <w:rsid w:val="00ED6FD1"/>
    <w:rsid w:val="00EE3054"/>
    <w:rsid w:val="00EE6776"/>
    <w:rsid w:val="00F00606"/>
    <w:rsid w:val="00F01256"/>
    <w:rsid w:val="00F85A7B"/>
    <w:rsid w:val="00FC7475"/>
    <w:rsid w:val="00FC7BB8"/>
    <w:rsid w:val="00FC7C9C"/>
    <w:rsid w:val="00FE232E"/>
    <w:rsid w:val="00FE78A0"/>
    <w:rsid w:val="00FF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E87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lq07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B093A8-A583-4999-9CA0-5D9C8D2AAF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137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2023-12-25T17:22:00Z</dcterms:created>
  <dcterms:modified xsi:type="dcterms:W3CDTF">2023-12-25T17:29:00Z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